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78C8" w:rsidRPr="0032363D" w:rsidRDefault="00AD78C8" w:rsidP="00CE77DE">
      <w:pPr>
        <w:jc w:val="center"/>
        <w:rPr>
          <w:rFonts w:ascii="微软雅黑" w:eastAsia="微软雅黑" w:hAnsi="微软雅黑"/>
          <w:b/>
          <w:lang w:eastAsia="zh-CN"/>
        </w:rPr>
      </w:pPr>
      <w:bookmarkStart w:id="0" w:name="_Hlk97814490"/>
      <w:r w:rsidRPr="0032363D">
        <w:rPr>
          <w:rFonts w:ascii="微软雅黑" w:eastAsia="微软雅黑" w:hAnsi="微软雅黑" w:hint="eastAsia"/>
          <w:b/>
          <w:lang w:eastAsia="zh-CN"/>
        </w:rPr>
        <w:t>商业意外</w:t>
      </w:r>
      <w:proofErr w:type="gramStart"/>
      <w:r w:rsidRPr="0032363D">
        <w:rPr>
          <w:rFonts w:ascii="微软雅黑" w:eastAsia="微软雅黑" w:hAnsi="微软雅黑" w:hint="eastAsia"/>
          <w:b/>
          <w:lang w:eastAsia="zh-CN"/>
        </w:rPr>
        <w:t>险</w:t>
      </w:r>
      <w:bookmarkEnd w:id="0"/>
      <w:r w:rsidR="001E7F9D" w:rsidRPr="0032363D">
        <w:rPr>
          <w:rFonts w:ascii="微软雅黑" w:eastAsia="微软雅黑" w:hAnsi="微软雅黑" w:hint="eastAsia"/>
          <w:b/>
          <w:lang w:eastAsia="zh-CN"/>
        </w:rPr>
        <w:t>购买</w:t>
      </w:r>
      <w:proofErr w:type="gramEnd"/>
      <w:r w:rsidR="003C4948" w:rsidRPr="0032363D">
        <w:rPr>
          <w:rFonts w:ascii="微软雅黑" w:eastAsia="微软雅黑" w:hAnsi="微软雅黑" w:hint="eastAsia"/>
          <w:b/>
          <w:lang w:eastAsia="zh-CN"/>
        </w:rPr>
        <w:t>需求书</w:t>
      </w:r>
    </w:p>
    <w:p w:rsidR="001E7F9D" w:rsidRDefault="001E7F9D" w:rsidP="00B903B9">
      <w:pPr>
        <w:rPr>
          <w:rFonts w:asciiTheme="majorHAnsi" w:eastAsiaTheme="minorEastAsia" w:hAnsiTheme="majorHAnsi"/>
          <w:b/>
          <w:sz w:val="20"/>
          <w:szCs w:val="20"/>
          <w:lang w:eastAsia="zh-CN"/>
        </w:rPr>
      </w:pPr>
    </w:p>
    <w:p w:rsidR="001E7F9D" w:rsidRPr="00955C67" w:rsidRDefault="00955C67" w:rsidP="001E7F9D">
      <w:pPr>
        <w:pStyle w:val="ListParagraph"/>
        <w:numPr>
          <w:ilvl w:val="0"/>
          <w:numId w:val="2"/>
        </w:numPr>
        <w:rPr>
          <w:rFonts w:ascii="微软雅黑" w:eastAsia="微软雅黑" w:hAnsi="微软雅黑"/>
          <w:sz w:val="18"/>
          <w:szCs w:val="18"/>
          <w:lang w:eastAsia="zh-CN"/>
        </w:rPr>
      </w:pPr>
      <w:r>
        <w:rPr>
          <w:rFonts w:ascii="微软雅黑" w:eastAsia="微软雅黑" w:hAnsi="微软雅黑" w:hint="eastAsia"/>
          <w:sz w:val="18"/>
          <w:szCs w:val="18"/>
          <w:lang w:eastAsia="zh-CN"/>
        </w:rPr>
        <w:t>投保时间：2</w:t>
      </w:r>
      <w:r w:rsidR="005D2AD1" w:rsidRPr="00955C67">
        <w:rPr>
          <w:rFonts w:ascii="微软雅黑" w:eastAsia="微软雅黑" w:hAnsi="微软雅黑" w:hint="eastAsia"/>
          <w:sz w:val="18"/>
          <w:szCs w:val="18"/>
          <w:lang w:eastAsia="zh-CN"/>
        </w:rPr>
        <w:t>02</w:t>
      </w:r>
      <w:r w:rsidR="006A6A1B" w:rsidRPr="00955C67">
        <w:rPr>
          <w:rFonts w:ascii="微软雅黑" w:eastAsia="微软雅黑" w:hAnsi="微软雅黑" w:hint="eastAsia"/>
          <w:sz w:val="18"/>
          <w:szCs w:val="18"/>
          <w:lang w:eastAsia="zh-CN"/>
        </w:rPr>
        <w:t>4</w:t>
      </w:r>
      <w:r w:rsidR="005D2AD1" w:rsidRPr="00955C67">
        <w:rPr>
          <w:rFonts w:ascii="微软雅黑" w:eastAsia="微软雅黑" w:hAnsi="微软雅黑" w:hint="eastAsia"/>
          <w:sz w:val="18"/>
          <w:szCs w:val="18"/>
          <w:lang w:eastAsia="zh-CN"/>
        </w:rPr>
        <w:t>-</w:t>
      </w:r>
      <w:r w:rsidR="006E4D1C" w:rsidRPr="00955C67">
        <w:rPr>
          <w:rFonts w:ascii="微软雅黑" w:eastAsia="微软雅黑" w:hAnsi="微软雅黑" w:hint="eastAsia"/>
          <w:sz w:val="18"/>
          <w:szCs w:val="18"/>
          <w:lang w:eastAsia="zh-CN"/>
        </w:rPr>
        <w:t>5</w:t>
      </w:r>
      <w:r w:rsidR="005D2AD1" w:rsidRPr="00955C67">
        <w:rPr>
          <w:rFonts w:ascii="微软雅黑" w:eastAsia="微软雅黑" w:hAnsi="微软雅黑" w:hint="eastAsia"/>
          <w:sz w:val="18"/>
          <w:szCs w:val="18"/>
          <w:lang w:eastAsia="zh-CN"/>
        </w:rPr>
        <w:t>-15至202</w:t>
      </w:r>
      <w:r w:rsidR="006A6A1B" w:rsidRPr="00955C67">
        <w:rPr>
          <w:rFonts w:ascii="微软雅黑" w:eastAsia="微软雅黑" w:hAnsi="微软雅黑" w:hint="eastAsia"/>
          <w:sz w:val="18"/>
          <w:szCs w:val="18"/>
          <w:lang w:eastAsia="zh-CN"/>
        </w:rPr>
        <w:t>5</w:t>
      </w:r>
      <w:r w:rsidR="005D2AD1" w:rsidRPr="00955C67">
        <w:rPr>
          <w:rFonts w:ascii="微软雅黑" w:eastAsia="微软雅黑" w:hAnsi="微软雅黑" w:hint="eastAsia"/>
          <w:sz w:val="18"/>
          <w:szCs w:val="18"/>
          <w:lang w:eastAsia="zh-CN"/>
        </w:rPr>
        <w:t>-</w:t>
      </w:r>
      <w:r w:rsidR="006A2F44" w:rsidRPr="00955C67">
        <w:rPr>
          <w:rFonts w:ascii="微软雅黑" w:eastAsia="微软雅黑" w:hAnsi="微软雅黑" w:hint="eastAsia"/>
          <w:sz w:val="18"/>
          <w:szCs w:val="18"/>
          <w:lang w:eastAsia="zh-CN"/>
        </w:rPr>
        <w:t>5</w:t>
      </w:r>
      <w:r w:rsidR="005D2AD1" w:rsidRPr="00955C67">
        <w:rPr>
          <w:rFonts w:ascii="微软雅黑" w:eastAsia="微软雅黑" w:hAnsi="微软雅黑" w:hint="eastAsia"/>
          <w:sz w:val="18"/>
          <w:szCs w:val="18"/>
          <w:lang w:eastAsia="zh-CN"/>
        </w:rPr>
        <w:t>-14</w:t>
      </w:r>
      <w:r w:rsidR="007B05E8">
        <w:rPr>
          <w:rFonts w:ascii="微软雅黑" w:eastAsia="微软雅黑" w:hAnsi="微软雅黑" w:hint="eastAsia"/>
          <w:sz w:val="18"/>
          <w:szCs w:val="18"/>
          <w:lang w:eastAsia="zh-CN"/>
        </w:rPr>
        <w:t>（一年）</w:t>
      </w:r>
    </w:p>
    <w:p w:rsidR="001E7F9D" w:rsidRPr="007B5FDD" w:rsidRDefault="001E7F9D" w:rsidP="001E7F9D">
      <w:pPr>
        <w:pStyle w:val="ListParagraph"/>
        <w:numPr>
          <w:ilvl w:val="0"/>
          <w:numId w:val="2"/>
        </w:numPr>
        <w:rPr>
          <w:rFonts w:ascii="微软雅黑" w:eastAsia="微软雅黑" w:hAnsi="微软雅黑"/>
          <w:sz w:val="18"/>
          <w:szCs w:val="18"/>
          <w:lang w:eastAsia="zh-CN"/>
        </w:rPr>
      </w:pP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总投保人员</w:t>
      </w:r>
      <w:r w:rsidR="00B05EC9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人数：</w:t>
      </w:r>
      <w:r w:rsidR="004E793C" w:rsidRPr="003578D3">
        <w:rPr>
          <w:rFonts w:ascii="微软雅黑" w:eastAsia="微软雅黑" w:hAnsi="微软雅黑" w:hint="eastAsia"/>
          <w:sz w:val="18"/>
          <w:szCs w:val="18"/>
          <w:highlight w:val="yellow"/>
          <w:lang w:eastAsia="zh-CN"/>
        </w:rPr>
        <w:t>人均</w:t>
      </w:r>
      <w:r w:rsidR="006A6A1B" w:rsidRPr="003578D3">
        <w:rPr>
          <w:rFonts w:ascii="微软雅黑" w:eastAsia="微软雅黑" w:hAnsi="微软雅黑" w:hint="eastAsia"/>
          <w:sz w:val="18"/>
          <w:szCs w:val="18"/>
          <w:highlight w:val="yellow"/>
          <w:lang w:eastAsia="zh-CN"/>
        </w:rPr>
        <w:t>110</w:t>
      </w:r>
      <w:r w:rsidR="004E793C" w:rsidRPr="003578D3">
        <w:rPr>
          <w:rFonts w:ascii="微软雅黑" w:eastAsia="微软雅黑" w:hAnsi="微软雅黑" w:hint="eastAsia"/>
          <w:sz w:val="18"/>
          <w:szCs w:val="18"/>
          <w:highlight w:val="yellow"/>
          <w:lang w:eastAsia="zh-CN"/>
        </w:rPr>
        <w:t>元</w:t>
      </w:r>
      <w:r w:rsidR="00DE297B" w:rsidRPr="003578D3">
        <w:rPr>
          <w:rFonts w:ascii="微软雅黑" w:eastAsia="微软雅黑" w:hAnsi="微软雅黑" w:hint="eastAsia"/>
          <w:sz w:val="18"/>
          <w:szCs w:val="18"/>
          <w:highlight w:val="yellow"/>
          <w:lang w:eastAsia="zh-CN"/>
        </w:rPr>
        <w:t>/年</w:t>
      </w:r>
      <w:r w:rsidR="004E793C" w:rsidRPr="007A1189">
        <w:rPr>
          <w:rFonts w:ascii="微软雅黑" w:eastAsia="微软雅黑" w:hAnsi="微软雅黑" w:hint="eastAsia"/>
          <w:sz w:val="18"/>
          <w:szCs w:val="18"/>
          <w:lang w:eastAsia="zh-CN"/>
        </w:rPr>
        <w:t>，</w:t>
      </w:r>
      <w:r w:rsidR="007B05E8">
        <w:rPr>
          <w:rFonts w:ascii="微软雅黑" w:eastAsia="微软雅黑" w:hAnsi="微软雅黑" w:hint="eastAsia"/>
          <w:sz w:val="18"/>
          <w:szCs w:val="18"/>
          <w:lang w:eastAsia="zh-CN"/>
        </w:rPr>
        <w:t>按投保人数274</w:t>
      </w:r>
      <w:r w:rsidR="007B05E8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人</w:t>
      </w:r>
      <w:r w:rsidR="007B05E8">
        <w:rPr>
          <w:rFonts w:ascii="微软雅黑" w:eastAsia="微软雅黑" w:hAnsi="微软雅黑" w:hint="eastAsia"/>
          <w:sz w:val="18"/>
          <w:szCs w:val="18"/>
          <w:lang w:eastAsia="zh-CN"/>
        </w:rPr>
        <w:t>预计</w:t>
      </w:r>
      <w:r w:rsidR="007B05E8" w:rsidRPr="007A1189">
        <w:rPr>
          <w:rFonts w:ascii="微软雅黑" w:eastAsia="微软雅黑" w:hAnsi="微软雅黑" w:hint="eastAsia"/>
          <w:sz w:val="18"/>
          <w:szCs w:val="18"/>
          <w:lang w:eastAsia="zh-CN"/>
        </w:rPr>
        <w:t>，</w:t>
      </w:r>
      <w:r w:rsidR="007B05E8">
        <w:rPr>
          <w:rFonts w:ascii="微软雅黑" w:eastAsia="微软雅黑" w:hAnsi="微软雅黑" w:hint="eastAsia"/>
          <w:sz w:val="18"/>
          <w:szCs w:val="18"/>
          <w:lang w:eastAsia="zh-CN"/>
        </w:rPr>
        <w:t>总</w:t>
      </w:r>
      <w:r w:rsidR="004E793C" w:rsidRPr="007A1189">
        <w:rPr>
          <w:rFonts w:ascii="微软雅黑" w:eastAsia="微软雅黑" w:hAnsi="微软雅黑" w:hint="eastAsia"/>
          <w:sz w:val="18"/>
          <w:szCs w:val="18"/>
          <w:lang w:eastAsia="zh-CN"/>
        </w:rPr>
        <w:t>费用预计</w:t>
      </w:r>
      <w:r w:rsidR="00955C67">
        <w:rPr>
          <w:rFonts w:ascii="微软雅黑" w:eastAsia="微软雅黑" w:hAnsi="微软雅黑" w:hint="eastAsia"/>
          <w:sz w:val="18"/>
          <w:szCs w:val="18"/>
          <w:lang w:eastAsia="zh-CN"/>
        </w:rPr>
        <w:t>30140</w:t>
      </w:r>
      <w:r w:rsidR="004E793C" w:rsidRPr="007A1189">
        <w:rPr>
          <w:rFonts w:ascii="微软雅黑" w:eastAsia="微软雅黑" w:hAnsi="微软雅黑" w:hint="eastAsia"/>
          <w:sz w:val="18"/>
          <w:szCs w:val="18"/>
          <w:lang w:eastAsia="zh-CN"/>
        </w:rPr>
        <w:t>元/年。</w:t>
      </w:r>
    </w:p>
    <w:p w:rsidR="00B05EC9" w:rsidRPr="00B55BF5" w:rsidRDefault="001E7F9D" w:rsidP="00B55BF5">
      <w:pPr>
        <w:pStyle w:val="ListParagraph"/>
        <w:numPr>
          <w:ilvl w:val="0"/>
          <w:numId w:val="2"/>
        </w:numPr>
        <w:rPr>
          <w:rFonts w:ascii="微软雅黑" w:eastAsia="微软雅黑" w:hAnsi="微软雅黑"/>
          <w:sz w:val="18"/>
          <w:szCs w:val="18"/>
          <w:lang w:eastAsia="zh-CN"/>
        </w:rPr>
      </w:pP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保障方案</w:t>
      </w:r>
    </w:p>
    <w:tbl>
      <w:tblPr>
        <w:tblpPr w:leftFromText="180" w:rightFromText="180" w:vertAnchor="text" w:horzAnchor="page" w:tblpXSpec="center" w:tblpY="215"/>
        <w:tblW w:w="5508" w:type="dxa"/>
        <w:tblLook w:val="04A0" w:firstRow="1" w:lastRow="0" w:firstColumn="1" w:lastColumn="0" w:noHBand="0" w:noVBand="1"/>
      </w:tblPr>
      <w:tblGrid>
        <w:gridCol w:w="2380"/>
        <w:gridCol w:w="3128"/>
      </w:tblGrid>
      <w:tr w:rsidR="00B05EC9" w:rsidRPr="001E7F9D" w:rsidTr="00B55BF5">
        <w:trPr>
          <w:trHeight w:val="4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EC9" w:rsidRPr="0072399F" w:rsidRDefault="00B05EC9" w:rsidP="00B55BF5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</w:pPr>
            <w:r w:rsidRPr="0072399F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责任名称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EC9" w:rsidRPr="0072399F" w:rsidRDefault="00B05EC9" w:rsidP="00B55BF5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</w:pPr>
            <w:r w:rsidRPr="0072399F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保险金额</w:t>
            </w:r>
          </w:p>
        </w:tc>
      </w:tr>
      <w:tr w:rsidR="00B05EC9" w:rsidRPr="001E7F9D" w:rsidTr="00641131">
        <w:trPr>
          <w:trHeight w:val="3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948" w:rsidRPr="00B55BF5" w:rsidRDefault="00B05EC9" w:rsidP="00B55BF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lang w:eastAsia="zh-CN"/>
              </w:rPr>
            </w:pPr>
            <w:r w:rsidRPr="00B55BF5"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意外住院津贴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EC9" w:rsidRPr="000C6245" w:rsidRDefault="00641131" w:rsidP="00641131">
            <w:pPr>
              <w:widowControl/>
              <w:ind w:right="800"/>
              <w:jc w:val="center"/>
              <w:rPr>
                <w:rFonts w:ascii="微软雅黑" w:eastAsia="微软雅黑" w:hAnsi="微软雅黑"/>
                <w:sz w:val="18"/>
                <w:szCs w:val="18"/>
                <w:lang w:eastAsia="zh-CN"/>
              </w:rPr>
            </w:pPr>
            <w:r w:rsidRPr="000C6245">
              <w:rPr>
                <w:rFonts w:ascii="微软雅黑" w:eastAsia="微软雅黑" w:hAnsi="微软雅黑"/>
                <w:sz w:val="18"/>
                <w:szCs w:val="18"/>
                <w:lang w:eastAsia="zh-CN"/>
              </w:rPr>
              <w:t xml:space="preserve">        </w:t>
            </w:r>
            <w:r w:rsidR="00B05EC9" w:rsidRPr="000C6245"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18,000</w:t>
            </w:r>
          </w:p>
        </w:tc>
      </w:tr>
      <w:tr w:rsidR="00B05EC9" w:rsidRPr="001E7F9D" w:rsidTr="00641131">
        <w:trPr>
          <w:trHeight w:val="3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948" w:rsidRPr="00B55BF5" w:rsidRDefault="00B05EC9" w:rsidP="00B55BF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lang w:eastAsia="zh-CN"/>
              </w:rPr>
            </w:pPr>
            <w:r w:rsidRPr="00B55BF5"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意外伤害身故和残疾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EC9" w:rsidRPr="000C6245" w:rsidRDefault="00641131" w:rsidP="00641131">
            <w:pPr>
              <w:widowControl/>
              <w:ind w:right="800"/>
              <w:jc w:val="center"/>
              <w:rPr>
                <w:rFonts w:ascii="微软雅黑" w:eastAsia="微软雅黑" w:hAnsi="微软雅黑"/>
                <w:sz w:val="18"/>
                <w:szCs w:val="18"/>
                <w:lang w:eastAsia="zh-CN"/>
              </w:rPr>
            </w:pPr>
            <w:r w:rsidRPr="000C6245">
              <w:rPr>
                <w:rFonts w:ascii="微软雅黑" w:eastAsia="微软雅黑" w:hAnsi="微软雅黑"/>
                <w:sz w:val="18"/>
                <w:szCs w:val="18"/>
                <w:lang w:eastAsia="zh-CN"/>
              </w:rPr>
              <w:t xml:space="preserve">        </w:t>
            </w:r>
            <w:r w:rsidR="00B05EC9" w:rsidRPr="000C6245"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200,000</w:t>
            </w:r>
          </w:p>
        </w:tc>
      </w:tr>
      <w:tr w:rsidR="00B05EC9" w:rsidRPr="001E7F9D" w:rsidTr="00641131">
        <w:trPr>
          <w:trHeight w:val="3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948" w:rsidRPr="00B55BF5" w:rsidRDefault="00B05EC9" w:rsidP="00B55BF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lang w:eastAsia="zh-CN"/>
              </w:rPr>
            </w:pPr>
            <w:r w:rsidRPr="00B55BF5"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意外伤害医疗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EC9" w:rsidRPr="000C6245" w:rsidRDefault="00641131" w:rsidP="00641131">
            <w:pPr>
              <w:widowControl/>
              <w:ind w:right="800"/>
              <w:jc w:val="center"/>
              <w:rPr>
                <w:rFonts w:ascii="微软雅黑" w:eastAsia="微软雅黑" w:hAnsi="微软雅黑"/>
                <w:sz w:val="18"/>
                <w:szCs w:val="18"/>
                <w:lang w:eastAsia="zh-CN"/>
              </w:rPr>
            </w:pPr>
            <w:r w:rsidRPr="000C6245">
              <w:rPr>
                <w:rFonts w:ascii="微软雅黑" w:eastAsia="微软雅黑" w:hAnsi="微软雅黑"/>
                <w:sz w:val="18"/>
                <w:szCs w:val="18"/>
                <w:lang w:eastAsia="zh-CN"/>
              </w:rPr>
              <w:t xml:space="preserve">        </w:t>
            </w:r>
            <w:r w:rsidR="00B05EC9" w:rsidRPr="000C6245"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20,000</w:t>
            </w:r>
          </w:p>
        </w:tc>
      </w:tr>
    </w:tbl>
    <w:p w:rsidR="001E7F9D" w:rsidRDefault="001E7F9D" w:rsidP="001E7F9D">
      <w:pPr>
        <w:pStyle w:val="ListParagraph"/>
        <w:ind w:left="360"/>
        <w:rPr>
          <w:rFonts w:asciiTheme="majorHAnsi" w:eastAsiaTheme="minorEastAsia" w:hAnsiTheme="majorHAnsi"/>
          <w:b/>
          <w:sz w:val="20"/>
          <w:szCs w:val="20"/>
          <w:lang w:eastAsia="zh-CN"/>
        </w:rPr>
      </w:pPr>
    </w:p>
    <w:p w:rsidR="001E7F9D" w:rsidRPr="001E7F9D" w:rsidRDefault="001E7F9D" w:rsidP="001E7F9D">
      <w:pPr>
        <w:pStyle w:val="ListParagraph"/>
        <w:ind w:left="360"/>
        <w:rPr>
          <w:rFonts w:asciiTheme="majorHAnsi" w:eastAsiaTheme="minorEastAsia" w:hAnsiTheme="majorHAnsi"/>
          <w:b/>
          <w:sz w:val="20"/>
          <w:szCs w:val="20"/>
          <w:lang w:eastAsia="zh-CN"/>
        </w:rPr>
      </w:pPr>
    </w:p>
    <w:p w:rsidR="000D5BC8" w:rsidRDefault="00665910" w:rsidP="000D5BC8">
      <w:r>
        <w:t xml:space="preserve"> </w:t>
      </w:r>
    </w:p>
    <w:p w:rsidR="00CF2A24" w:rsidRDefault="00CF2A24" w:rsidP="000D5BC8">
      <w:pPr>
        <w:rPr>
          <w:rFonts w:eastAsiaTheme="minorEastAsia"/>
          <w:b/>
          <w:lang w:eastAsia="zh-CN"/>
        </w:rPr>
      </w:pPr>
    </w:p>
    <w:p w:rsidR="00CF2A24" w:rsidRDefault="00CF2A24" w:rsidP="000D5BC8">
      <w:pPr>
        <w:rPr>
          <w:rFonts w:eastAsiaTheme="minorEastAsia"/>
          <w:b/>
          <w:lang w:eastAsia="zh-CN"/>
        </w:rPr>
      </w:pPr>
    </w:p>
    <w:p w:rsidR="00CF2A24" w:rsidRPr="00E11407" w:rsidRDefault="00B55BF5" w:rsidP="000D5BC8">
      <w:pPr>
        <w:rPr>
          <w:rFonts w:ascii="微软雅黑" w:eastAsia="微软雅黑" w:hAnsi="微软雅黑"/>
          <w:sz w:val="18"/>
          <w:szCs w:val="18"/>
          <w:lang w:eastAsia="zh-CN"/>
        </w:rPr>
      </w:pPr>
      <w:r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其中</w:t>
      </w:r>
      <w:r w:rsidR="00E11407"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：</w:t>
      </w:r>
      <w:r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意外伤害医疗费用</w:t>
      </w:r>
      <w:r w:rsidR="000C2C26"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扣除人民币0元免赔后，在保险金额范围内，按100%的比例给付</w:t>
      </w:r>
      <w:r w:rsidR="00E11407"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，不再另外设限额</w:t>
      </w:r>
      <w:r w:rsidR="000C2C26"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；意外住院津贴</w:t>
      </w:r>
      <w:r w:rsidR="00E11407"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100元/人/天，</w:t>
      </w:r>
      <w:r w:rsidR="000C2C26"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单次最高赔付天数不少于90天，累计赔偿天数不少于180天</w:t>
      </w:r>
    </w:p>
    <w:p w:rsidR="00CF2A24" w:rsidRDefault="00CF2A24" w:rsidP="000D5BC8">
      <w:pPr>
        <w:rPr>
          <w:rFonts w:eastAsiaTheme="minorEastAsia"/>
          <w:b/>
          <w:lang w:eastAsia="zh-CN"/>
        </w:rPr>
      </w:pPr>
    </w:p>
    <w:p w:rsidR="007A1189" w:rsidRPr="007B5FDD" w:rsidRDefault="00CF2A24" w:rsidP="007A1189">
      <w:pPr>
        <w:pStyle w:val="ListParagraph"/>
        <w:numPr>
          <w:ilvl w:val="0"/>
          <w:numId w:val="2"/>
        </w:numPr>
        <w:rPr>
          <w:rFonts w:ascii="微软雅黑" w:eastAsia="微软雅黑" w:hAnsi="微软雅黑"/>
          <w:sz w:val="18"/>
          <w:szCs w:val="18"/>
          <w:lang w:eastAsia="zh-CN"/>
        </w:rPr>
      </w:pP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服务要求</w:t>
      </w:r>
    </w:p>
    <w:p w:rsidR="007A1189" w:rsidRPr="007B5FDD" w:rsidRDefault="007A1189" w:rsidP="007A1189">
      <w:pPr>
        <w:pStyle w:val="ListParagraph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  <w:lang w:eastAsia="zh-CN"/>
        </w:rPr>
      </w:pP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适用于外籍人员</w:t>
      </w:r>
      <w:r w:rsidR="00FA1881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投保</w:t>
      </w:r>
      <w:r w:rsidR="00896C44">
        <w:rPr>
          <w:rFonts w:ascii="微软雅黑" w:eastAsia="微软雅黑" w:hAnsi="微软雅黑" w:hint="eastAsia"/>
          <w:sz w:val="18"/>
          <w:szCs w:val="18"/>
          <w:lang w:eastAsia="zh-CN"/>
        </w:rPr>
        <w:t>，可按要求</w:t>
      </w:r>
      <w:r w:rsidR="00544860">
        <w:rPr>
          <w:rFonts w:ascii="微软雅黑" w:eastAsia="微软雅黑" w:hAnsi="微软雅黑" w:hint="eastAsia"/>
          <w:sz w:val="18"/>
          <w:szCs w:val="18"/>
          <w:lang w:eastAsia="zh-CN"/>
        </w:rPr>
        <w:t>的生效日期</w:t>
      </w:r>
      <w:r w:rsidR="00896C44">
        <w:rPr>
          <w:rFonts w:ascii="微软雅黑" w:eastAsia="微软雅黑" w:hAnsi="微软雅黑" w:hint="eastAsia"/>
          <w:sz w:val="18"/>
          <w:szCs w:val="18"/>
          <w:lang w:eastAsia="zh-CN"/>
        </w:rPr>
        <w:t>立即投保</w:t>
      </w:r>
    </w:p>
    <w:p w:rsidR="007A1189" w:rsidRPr="007B5FDD" w:rsidRDefault="0025360F" w:rsidP="007A1189">
      <w:pPr>
        <w:pStyle w:val="ListParagraph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  <w:lang w:eastAsia="zh-CN"/>
        </w:rPr>
      </w:pP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能提供英文服务</w:t>
      </w:r>
    </w:p>
    <w:p w:rsidR="00E85B34" w:rsidRDefault="0025360F" w:rsidP="00E85B34">
      <w:pPr>
        <w:pStyle w:val="ListParagraph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  <w:lang w:eastAsia="zh-CN"/>
        </w:rPr>
      </w:pPr>
      <w:proofErr w:type="gramStart"/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投停保</w:t>
      </w:r>
      <w:proofErr w:type="gramEnd"/>
      <w:r w:rsidR="00B903B9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手续办理简便</w:t>
      </w:r>
      <w:r w:rsidR="00896C44">
        <w:rPr>
          <w:rFonts w:ascii="微软雅黑" w:eastAsia="微软雅黑" w:hAnsi="微软雅黑" w:hint="eastAsia"/>
          <w:sz w:val="18"/>
          <w:szCs w:val="18"/>
          <w:lang w:eastAsia="zh-CN"/>
        </w:rPr>
        <w:t>，</w:t>
      </w:r>
      <w:r w:rsidR="00B903B9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每月</w:t>
      </w:r>
      <w:r w:rsidR="00896C44">
        <w:rPr>
          <w:rFonts w:ascii="微软雅黑" w:eastAsia="微软雅黑" w:hAnsi="微软雅黑" w:hint="eastAsia"/>
          <w:sz w:val="18"/>
          <w:szCs w:val="18"/>
          <w:lang w:eastAsia="zh-CN"/>
        </w:rPr>
        <w:t>统一</w:t>
      </w:r>
      <w:r w:rsidR="00B903B9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报送</w:t>
      </w:r>
      <w:r w:rsidR="00896C44">
        <w:rPr>
          <w:rFonts w:ascii="微软雅黑" w:eastAsia="微软雅黑" w:hAnsi="微软雅黑" w:hint="eastAsia"/>
          <w:sz w:val="18"/>
          <w:szCs w:val="18"/>
          <w:lang w:eastAsia="zh-CN"/>
        </w:rPr>
        <w:t>增减员名单</w:t>
      </w:r>
      <w:r w:rsidR="00E85B34">
        <w:rPr>
          <w:rFonts w:ascii="微软雅黑" w:eastAsia="微软雅黑" w:hAnsi="微软雅黑" w:hint="eastAsia"/>
          <w:sz w:val="18"/>
          <w:szCs w:val="18"/>
          <w:lang w:eastAsia="zh-CN"/>
        </w:rPr>
        <w:t>，按</w:t>
      </w:r>
      <w:r w:rsidR="00DC0477">
        <w:rPr>
          <w:rFonts w:ascii="微软雅黑" w:eastAsia="微软雅黑" w:hAnsi="微软雅黑" w:hint="eastAsia"/>
          <w:sz w:val="18"/>
          <w:szCs w:val="18"/>
          <w:lang w:eastAsia="zh-CN"/>
        </w:rPr>
        <w:t>校方标注的时间</w:t>
      </w:r>
      <w:r w:rsidR="00525990">
        <w:rPr>
          <w:rFonts w:ascii="微软雅黑" w:eastAsia="微软雅黑" w:hAnsi="微软雅黑" w:hint="eastAsia"/>
          <w:sz w:val="18"/>
          <w:szCs w:val="18"/>
          <w:lang w:eastAsia="zh-CN"/>
        </w:rPr>
        <w:t>为投保生效时间</w:t>
      </w:r>
    </w:p>
    <w:p w:rsidR="00E85B34" w:rsidRDefault="00E85B34" w:rsidP="00E85B34">
      <w:pPr>
        <w:pStyle w:val="ListParagraph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  <w:lang w:eastAsia="zh-CN"/>
        </w:rPr>
      </w:pPr>
      <w:r>
        <w:rPr>
          <w:rFonts w:ascii="微软雅黑" w:eastAsia="微软雅黑" w:hAnsi="微软雅黑" w:hint="eastAsia"/>
          <w:sz w:val="18"/>
          <w:szCs w:val="18"/>
          <w:lang w:eastAsia="zh-CN"/>
        </w:rPr>
        <w:t>可根据学校</w:t>
      </w:r>
      <w:r w:rsidR="00AF29CE">
        <w:rPr>
          <w:rFonts w:ascii="微软雅黑" w:eastAsia="微软雅黑" w:hAnsi="微软雅黑" w:hint="eastAsia"/>
          <w:sz w:val="18"/>
          <w:szCs w:val="18"/>
          <w:lang w:eastAsia="zh-CN"/>
        </w:rPr>
        <w:t>特殊</w:t>
      </w:r>
      <w:r>
        <w:rPr>
          <w:rFonts w:ascii="微软雅黑" w:eastAsia="微软雅黑" w:hAnsi="微软雅黑" w:hint="eastAsia"/>
          <w:sz w:val="18"/>
          <w:szCs w:val="18"/>
          <w:lang w:eastAsia="zh-CN"/>
        </w:rPr>
        <w:t>情况对</w:t>
      </w:r>
      <w:proofErr w:type="gramStart"/>
      <w:r>
        <w:rPr>
          <w:rFonts w:ascii="微软雅黑" w:eastAsia="微软雅黑" w:hAnsi="微软雅黑" w:hint="eastAsia"/>
          <w:sz w:val="18"/>
          <w:szCs w:val="18"/>
          <w:lang w:eastAsia="zh-CN"/>
        </w:rPr>
        <w:t>投停保</w:t>
      </w:r>
      <w:proofErr w:type="gramEnd"/>
      <w:r>
        <w:rPr>
          <w:rFonts w:ascii="微软雅黑" w:eastAsia="微软雅黑" w:hAnsi="微软雅黑" w:hint="eastAsia"/>
          <w:sz w:val="18"/>
          <w:szCs w:val="18"/>
          <w:lang w:eastAsia="zh-CN"/>
        </w:rPr>
        <w:t>申请做追溯处理，</w:t>
      </w:r>
      <w:r w:rsidR="00AF29CE">
        <w:rPr>
          <w:rFonts w:ascii="微软雅黑" w:eastAsia="微软雅黑" w:hAnsi="微软雅黑" w:hint="eastAsia"/>
          <w:sz w:val="18"/>
          <w:szCs w:val="18"/>
          <w:lang w:eastAsia="zh-CN"/>
        </w:rPr>
        <w:t>并承担追溯期间的保险责任，</w:t>
      </w:r>
      <w:bookmarkStart w:id="1" w:name="_GoBack"/>
      <w:bookmarkEnd w:id="1"/>
      <w:r w:rsidR="00AF29CE">
        <w:rPr>
          <w:rFonts w:ascii="微软雅黑" w:eastAsia="微软雅黑" w:hAnsi="微软雅黑" w:hint="eastAsia"/>
          <w:sz w:val="18"/>
          <w:szCs w:val="18"/>
          <w:lang w:eastAsia="zh-CN"/>
        </w:rPr>
        <w:t>可</w:t>
      </w:r>
      <w:r>
        <w:rPr>
          <w:rFonts w:ascii="微软雅黑" w:eastAsia="微软雅黑" w:hAnsi="微软雅黑" w:hint="eastAsia"/>
          <w:sz w:val="18"/>
          <w:szCs w:val="18"/>
          <w:lang w:eastAsia="zh-CN"/>
        </w:rPr>
        <w:t>追溯期限不少于60天</w:t>
      </w:r>
    </w:p>
    <w:p w:rsidR="00E85B34" w:rsidRDefault="00D3587B" w:rsidP="00E85B34">
      <w:pPr>
        <w:pStyle w:val="ListParagraph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  <w:lang w:eastAsia="zh-CN"/>
        </w:rPr>
      </w:pPr>
      <w:r>
        <w:rPr>
          <w:rFonts w:ascii="微软雅黑" w:eastAsia="微软雅黑" w:hAnsi="微软雅黑" w:hint="eastAsia"/>
          <w:sz w:val="18"/>
          <w:szCs w:val="18"/>
          <w:lang w:eastAsia="zh-CN"/>
        </w:rPr>
        <w:t>费用结算</w:t>
      </w:r>
      <w:r w:rsidR="00B27270">
        <w:rPr>
          <w:rFonts w:ascii="微软雅黑" w:eastAsia="微软雅黑" w:hAnsi="微软雅黑" w:hint="eastAsia"/>
          <w:sz w:val="18"/>
          <w:szCs w:val="18"/>
          <w:lang w:eastAsia="zh-CN"/>
        </w:rPr>
        <w:t>频率为半年一次</w:t>
      </w:r>
    </w:p>
    <w:p w:rsidR="00B45250" w:rsidRDefault="00B45250" w:rsidP="00E85B34">
      <w:pPr>
        <w:pStyle w:val="ListParagraph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  <w:lang w:eastAsia="zh-CN"/>
        </w:rPr>
      </w:pPr>
      <w:r>
        <w:rPr>
          <w:rFonts w:ascii="微软雅黑" w:eastAsia="微软雅黑" w:hAnsi="微软雅黑" w:hint="eastAsia"/>
          <w:sz w:val="18"/>
          <w:szCs w:val="18"/>
          <w:lang w:eastAsia="zh-CN"/>
        </w:rPr>
        <w:t>响应时速：常规增减员</w:t>
      </w:r>
      <w:r w:rsidR="002619B8">
        <w:rPr>
          <w:rFonts w:ascii="微软雅黑" w:eastAsia="微软雅黑" w:hAnsi="微软雅黑" w:hint="eastAsia"/>
          <w:sz w:val="18"/>
          <w:szCs w:val="18"/>
          <w:lang w:eastAsia="zh-CN"/>
        </w:rPr>
        <w:t>2</w:t>
      </w:r>
      <w:r>
        <w:rPr>
          <w:rFonts w:ascii="微软雅黑" w:eastAsia="微软雅黑" w:hAnsi="微软雅黑" w:hint="eastAsia"/>
          <w:sz w:val="18"/>
          <w:szCs w:val="18"/>
          <w:lang w:eastAsia="zh-CN"/>
        </w:rPr>
        <w:t>个工作日内完成处理</w:t>
      </w:r>
      <w:r w:rsidR="006348C6">
        <w:rPr>
          <w:rFonts w:ascii="微软雅黑" w:eastAsia="微软雅黑" w:hAnsi="微软雅黑" w:hint="eastAsia"/>
          <w:sz w:val="18"/>
          <w:szCs w:val="18"/>
          <w:lang w:eastAsia="zh-CN"/>
        </w:rPr>
        <w:t>并告知学校；</w:t>
      </w:r>
    </w:p>
    <w:p w:rsidR="00B45250" w:rsidRDefault="00AF25EB" w:rsidP="00B45250">
      <w:pPr>
        <w:pStyle w:val="ListParagraph"/>
        <w:ind w:left="360" w:firstLineChars="500" w:firstLine="900"/>
        <w:rPr>
          <w:rFonts w:ascii="微软雅黑" w:eastAsia="微软雅黑" w:hAnsi="微软雅黑"/>
          <w:sz w:val="18"/>
          <w:szCs w:val="18"/>
          <w:lang w:eastAsia="zh-CN"/>
        </w:rPr>
      </w:pPr>
      <w:r>
        <w:rPr>
          <w:rFonts w:ascii="微软雅黑" w:eastAsia="微软雅黑" w:hAnsi="微软雅黑" w:hint="eastAsia"/>
          <w:sz w:val="18"/>
          <w:szCs w:val="18"/>
          <w:lang w:eastAsia="zh-CN"/>
        </w:rPr>
        <w:t>常规</w:t>
      </w:r>
      <w:r w:rsidR="006348C6">
        <w:rPr>
          <w:rFonts w:ascii="微软雅黑" w:eastAsia="微软雅黑" w:hAnsi="微软雅黑" w:hint="eastAsia"/>
          <w:sz w:val="18"/>
          <w:szCs w:val="18"/>
          <w:lang w:eastAsia="zh-CN"/>
        </w:rPr>
        <w:t>理赔及</w:t>
      </w:r>
      <w:r w:rsidR="00B45250">
        <w:rPr>
          <w:rFonts w:ascii="微软雅黑" w:eastAsia="微软雅黑" w:hAnsi="微软雅黑" w:hint="eastAsia"/>
          <w:sz w:val="18"/>
          <w:szCs w:val="18"/>
          <w:lang w:eastAsia="zh-CN"/>
        </w:rPr>
        <w:t>问题</w:t>
      </w:r>
      <w:r w:rsidR="006348C6">
        <w:rPr>
          <w:rFonts w:ascii="微软雅黑" w:eastAsia="微软雅黑" w:hAnsi="微软雅黑" w:hint="eastAsia"/>
          <w:sz w:val="18"/>
          <w:szCs w:val="18"/>
          <w:lang w:eastAsia="zh-CN"/>
        </w:rPr>
        <w:t>咨询</w:t>
      </w:r>
      <w:r w:rsidR="00B45250">
        <w:rPr>
          <w:rFonts w:ascii="微软雅黑" w:eastAsia="微软雅黑" w:hAnsi="微软雅黑" w:hint="eastAsia"/>
          <w:sz w:val="18"/>
          <w:szCs w:val="18"/>
          <w:lang w:eastAsia="zh-CN"/>
        </w:rPr>
        <w:t>，需在</w:t>
      </w:r>
      <w:r w:rsidR="006C38A9">
        <w:rPr>
          <w:rFonts w:ascii="微软雅黑" w:eastAsia="微软雅黑" w:hAnsi="微软雅黑" w:hint="eastAsia"/>
          <w:sz w:val="18"/>
          <w:szCs w:val="18"/>
          <w:lang w:eastAsia="zh-CN"/>
        </w:rPr>
        <w:t>2</w:t>
      </w:r>
      <w:r w:rsidR="00B45250">
        <w:rPr>
          <w:rFonts w:ascii="微软雅黑" w:eastAsia="微软雅黑" w:hAnsi="微软雅黑" w:hint="eastAsia"/>
          <w:sz w:val="18"/>
          <w:szCs w:val="18"/>
          <w:lang w:eastAsia="zh-CN"/>
        </w:rPr>
        <w:t>小时内</w:t>
      </w:r>
      <w:r w:rsidR="00485308">
        <w:rPr>
          <w:rFonts w:ascii="微软雅黑" w:eastAsia="微软雅黑" w:hAnsi="微软雅黑" w:hint="eastAsia"/>
          <w:sz w:val="18"/>
          <w:szCs w:val="18"/>
          <w:lang w:eastAsia="zh-CN"/>
        </w:rPr>
        <w:t>回复</w:t>
      </w:r>
      <w:r>
        <w:rPr>
          <w:rFonts w:ascii="微软雅黑" w:eastAsia="微软雅黑" w:hAnsi="微软雅黑" w:hint="eastAsia"/>
          <w:sz w:val="18"/>
          <w:szCs w:val="18"/>
          <w:lang w:eastAsia="zh-CN"/>
        </w:rPr>
        <w:t>；</w:t>
      </w:r>
    </w:p>
    <w:p w:rsidR="00AF25EB" w:rsidRPr="00AF25EB" w:rsidRDefault="00AF25EB" w:rsidP="00AF25EB">
      <w:pPr>
        <w:ind w:firstLineChars="700" w:firstLine="1260"/>
        <w:rPr>
          <w:rFonts w:ascii="微软雅黑" w:eastAsia="微软雅黑" w:hAnsi="微软雅黑"/>
          <w:sz w:val="18"/>
          <w:szCs w:val="18"/>
          <w:lang w:eastAsia="zh-CN"/>
        </w:rPr>
      </w:pPr>
      <w:r>
        <w:rPr>
          <w:rFonts w:ascii="微软雅黑" w:eastAsia="微软雅黑" w:hAnsi="微软雅黑" w:hint="eastAsia"/>
          <w:sz w:val="18"/>
          <w:szCs w:val="18"/>
          <w:lang w:eastAsia="zh-CN"/>
        </w:rPr>
        <w:t>特殊增减员报送，及紧急情况下的咨询，需在</w:t>
      </w:r>
      <w:r w:rsidR="00207342">
        <w:rPr>
          <w:rFonts w:ascii="微软雅黑" w:eastAsia="微软雅黑" w:hAnsi="微软雅黑" w:hint="eastAsia"/>
          <w:sz w:val="18"/>
          <w:szCs w:val="18"/>
          <w:lang w:eastAsia="zh-CN"/>
        </w:rPr>
        <w:t>半个</w:t>
      </w:r>
      <w:r>
        <w:rPr>
          <w:rFonts w:ascii="微软雅黑" w:eastAsia="微软雅黑" w:hAnsi="微软雅黑" w:hint="eastAsia"/>
          <w:sz w:val="18"/>
          <w:szCs w:val="18"/>
          <w:lang w:eastAsia="zh-CN"/>
        </w:rPr>
        <w:t>小时内回应处理</w:t>
      </w:r>
    </w:p>
    <w:p w:rsidR="00CF2A24" w:rsidRPr="007B5FDD" w:rsidRDefault="00CF2A24" w:rsidP="00FA1881">
      <w:pPr>
        <w:ind w:firstLineChars="200" w:firstLine="360"/>
        <w:jc w:val="both"/>
        <w:rPr>
          <w:rFonts w:ascii="微软雅黑" w:eastAsia="微软雅黑" w:hAnsi="微软雅黑"/>
          <w:sz w:val="18"/>
          <w:szCs w:val="18"/>
          <w:lang w:eastAsia="zh-CN"/>
        </w:rPr>
      </w:pPr>
    </w:p>
    <w:sectPr w:rsidR="00CF2A24" w:rsidRPr="007B5FDD" w:rsidSect="00582142">
      <w:headerReference w:type="default" r:id="rId7"/>
      <w:pgSz w:w="11906" w:h="16838" w:code="9"/>
      <w:pgMar w:top="1418" w:right="1418" w:bottom="567" w:left="1418" w:header="0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4F53" w:rsidRDefault="00DB4F53" w:rsidP="007827EE">
      <w:pPr>
        <w:pStyle w:val="Header"/>
      </w:pPr>
      <w:r>
        <w:separator/>
      </w:r>
    </w:p>
  </w:endnote>
  <w:endnote w:type="continuationSeparator" w:id="0">
    <w:p w:rsidR="00DB4F53" w:rsidRDefault="00DB4F53" w:rsidP="007827EE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" w:subsetted="1" w:fontKey="{8E9F4D8E-728A-4273-9DA3-9FF8B344BBB5}"/>
    <w:embedBold r:id="rId2" w:subsetted="1" w:fontKey="{DB040442-059D-41C7-87C7-E411566010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tis Semi Serif St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FKai-SB">
    <w:altName w:val="Microsoft JhengHei Light"/>
    <w:charset w:val="88"/>
    <w:family w:val="script"/>
    <w:pitch w:val="fixed"/>
    <w:sig w:usb0="00000003" w:usb1="080E0000" w:usb2="00000016" w:usb3="00000000" w:csb0="001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3" w:fontKey="{F30143E2-6615-44A9-83D1-B2F1112233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4F53" w:rsidRDefault="00DB4F53" w:rsidP="007827EE">
      <w:pPr>
        <w:pStyle w:val="Header"/>
      </w:pPr>
      <w:r>
        <w:separator/>
      </w:r>
    </w:p>
  </w:footnote>
  <w:footnote w:type="continuationSeparator" w:id="0">
    <w:p w:rsidR="00DB4F53" w:rsidRDefault="00DB4F53" w:rsidP="007827EE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4F53" w:rsidRDefault="00DB4F53" w:rsidP="00374393">
    <w:pPr>
      <w:pStyle w:val="Header"/>
      <w:ind w:leftChars="-236" w:left="-565" w:hanging="1"/>
    </w:pPr>
    <w:r>
      <w:rPr>
        <w:noProof/>
        <w:lang w:eastAsia="zh-CN" w:bidi="he-IL"/>
      </w:rPr>
      <mc:AlternateContent>
        <mc:Choice Requires="wpc">
          <w:drawing>
            <wp:inline distT="0" distB="0" distL="0" distR="0">
              <wp:extent cx="6515100" cy="1171575"/>
              <wp:effectExtent l="0" t="0" r="0" b="9525"/>
              <wp:docPr id="50" name="画布 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4834255" y="0"/>
                          <a:ext cx="168084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F53" w:rsidRPr="00523258" w:rsidRDefault="00DB4F5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中国广东汕头市大学路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241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号</w:t>
                            </w:r>
                          </w:p>
                          <w:p w:rsidR="00DB4F53" w:rsidRPr="00523258" w:rsidRDefault="00DB4F5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24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1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Da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Xue</w:t>
                            </w:r>
                            <w:proofErr w:type="spellEnd"/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Road, Shantou,</w:t>
                            </w:r>
                          </w:p>
                          <w:p w:rsidR="00DB4F53" w:rsidRPr="00523258" w:rsidRDefault="00DB4F5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Guangdong, China</w:t>
                            </w:r>
                          </w:p>
                          <w:p w:rsidR="00DB4F53" w:rsidRPr="00523258" w:rsidRDefault="00DB4F5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邮编 Post Code: 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515 063</w:t>
                            </w:r>
                          </w:p>
                          <w:p w:rsidR="00DB4F53" w:rsidRPr="00523258" w:rsidRDefault="00DB4F53" w:rsidP="00AF48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电话 Tel: 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86-754-8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807 70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81</w:t>
                            </w:r>
                          </w:p>
                          <w:p w:rsidR="00DB4F53" w:rsidRPr="00523258" w:rsidRDefault="00DB4F5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传真 Fax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: 86-754-8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807 7034</w:t>
                            </w:r>
                          </w:p>
                          <w:p w:rsidR="00DB4F53" w:rsidRPr="00523258" w:rsidRDefault="00DB4F53" w:rsidP="00AF48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电邮 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Email: 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hr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@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gtiit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.edu.cn</w:t>
                            </w:r>
                          </w:p>
                          <w:p w:rsidR="00DB4F53" w:rsidRPr="003A21BC" w:rsidRDefault="00DB4F5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Rotis Semi Serif Std" w:eastAsia="DFKai-SB" w:hAnsi="Rotis Semi Serif Std"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64922" tIns="32461" rIns="64922" bIns="32461" anchor="t" anchorCtr="0" upright="1">
                        <a:noAutofit/>
                      </wps:bodyPr>
                    </wps:wsp>
                    <wps:wsp>
                      <wps:cNvPr id="3" name="AutoShape 54"/>
                      <wps:cNvCnPr>
                        <a:cxnSpLocks noChangeShapeType="1"/>
                      </wps:cNvCnPr>
                      <wps:spPr bwMode="auto">
                        <a:xfrm>
                          <a:off x="4821555" y="51435"/>
                          <a:ext cx="635" cy="1007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59"/>
                      <wps:cNvSpPr txBox="1">
                        <a:spLocks noChangeArrowheads="1"/>
                      </wps:cNvSpPr>
                      <wps:spPr bwMode="auto">
                        <a:xfrm>
                          <a:off x="1001395" y="168275"/>
                          <a:ext cx="3370580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F53" w:rsidRDefault="00DB4F53" w:rsidP="0021497C">
                            <w:pPr>
                              <w:spacing w:after="240"/>
                              <w:rPr>
                                <w:rFonts w:ascii="SimHei" w:eastAsia="SimHei" w:hAnsi="SimHei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8068E">
                              <w:rPr>
                                <w:rFonts w:ascii="SimHei" w:eastAsia="SimHei" w:hAnsi="SimHei" w:hint="eastAsia"/>
                                <w:sz w:val="32"/>
                                <w:szCs w:val="32"/>
                                <w:lang w:eastAsia="zh-CN"/>
                              </w:rPr>
                              <w:t>广东以色列理工学院</w:t>
                            </w:r>
                          </w:p>
                          <w:p w:rsidR="00DB4F53" w:rsidRPr="0021497C" w:rsidRDefault="00DB4F53" w:rsidP="0021497C">
                            <w:r w:rsidRPr="0021497C">
                              <w:t>Guangdong Technion-Israel Institute of Technology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" name="Picture 61" descr="GTIIT-Logo-白底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755" y="17780"/>
                          <a:ext cx="953770" cy="955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id="画布 50" o:spid="_x0000_s1026" editas="canvas" style="width:513pt;height:92.25pt;mso-position-horizontal-relative:char;mso-position-vertical-relative:line" coordsize="65151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5151;height:11715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8" type="#_x0000_t202" style="position:absolute;left:48342;width:16809;height:1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" filled="f" fillcolor="#bbe0e3" stroked="f">
                <v:textbox inset="1.80339mm,.90169mm,1.80339mm,.90169mm">
                  <w:txbxContent>
                    <w:p w:rsidR="001166ED" w:rsidRPr="00523258" w:rsidRDefault="001166ED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中国广东汕头市大学路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241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号</w:t>
                      </w:r>
                    </w:p>
                    <w:p w:rsidR="001166ED" w:rsidRPr="00523258" w:rsidRDefault="001166ED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24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1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Da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</w:t>
                      </w:r>
                      <w:proofErr w:type="spellStart"/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Xue</w:t>
                      </w:r>
                      <w:proofErr w:type="spellEnd"/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Road, Shantou,</w:t>
                      </w:r>
                    </w:p>
                    <w:p w:rsidR="001166ED" w:rsidRPr="00523258" w:rsidRDefault="001166ED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Guangdong, China</w:t>
                      </w:r>
                    </w:p>
                    <w:p w:rsidR="001166ED" w:rsidRPr="00523258" w:rsidRDefault="001166ED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邮编 Post Code: 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515 063</w:t>
                      </w:r>
                    </w:p>
                    <w:p w:rsidR="001166ED" w:rsidRPr="00523258" w:rsidRDefault="001166ED" w:rsidP="00AF4863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电话 Tel: 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86-754-8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807 70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81</w:t>
                      </w:r>
                    </w:p>
                    <w:p w:rsidR="001166ED" w:rsidRPr="00523258" w:rsidRDefault="001166ED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传真 Fax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: 86-754-8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807 7034</w:t>
                      </w:r>
                    </w:p>
                    <w:p w:rsidR="001166ED" w:rsidRPr="00523258" w:rsidRDefault="001166ED" w:rsidP="00AF4863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电邮 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Email: 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hr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@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gtiit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.edu.cn</w:t>
                      </w:r>
                    </w:p>
                    <w:p w:rsidR="001166ED" w:rsidRPr="003A21BC" w:rsidRDefault="001166ED">
                      <w:pPr>
                        <w:autoSpaceDE w:val="0"/>
                        <w:autoSpaceDN w:val="0"/>
                        <w:adjustRightInd w:val="0"/>
                        <w:rPr>
                          <w:rFonts w:ascii="Rotis Semi Serif Std" w:eastAsia="DFKai-SB" w:hAnsi="Rotis Semi Serif Std"/>
                          <w:color w:val="000000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" o:spid="_x0000_s1029" type="#_x0000_t32" style="position:absolute;left:48215;top:514;width:6;height:100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zoxAAAANoAAAAPAAAAZHJzL2Rvd25yZXYueG1sRI9PawIx&#10;FMTvhX6H8AQvRbNaFN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DlbrOjEAAAA2gAAAA8A&#10;AAAAAAAAAAAAAAAABwIAAGRycy9kb3ducmV2LnhtbFBLBQYAAAAAAwADALcAAAD4AgAAAAA=&#10;"/>
              <v:shape id="Text Box 59" o:spid="_x0000_s1030" type="#_x0000_t202" style="position:absolute;left:10013;top:1682;width:33706;height:6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<v:textbox style="mso-fit-shape-to-text:t">
                  <w:txbxContent>
                    <w:p w:rsidR="001166ED" w:rsidRDefault="001166ED" w:rsidP="0021497C">
                      <w:pPr>
                        <w:spacing w:after="240"/>
                        <w:rPr>
                          <w:rFonts w:ascii="SimHei" w:eastAsia="SimHei" w:hAnsi="SimHei"/>
                          <w:sz w:val="32"/>
                          <w:szCs w:val="32"/>
                          <w:lang w:eastAsia="zh-CN"/>
                        </w:rPr>
                      </w:pPr>
                      <w:r w:rsidRPr="00B8068E">
                        <w:rPr>
                          <w:rFonts w:ascii="SimHei" w:eastAsia="SimHei" w:hAnsi="SimHei" w:hint="eastAsia"/>
                          <w:sz w:val="32"/>
                          <w:szCs w:val="32"/>
                          <w:lang w:eastAsia="zh-CN"/>
                        </w:rPr>
                        <w:t>广东以色列理工学院</w:t>
                      </w:r>
                    </w:p>
                    <w:p w:rsidR="001166ED" w:rsidRPr="0021497C" w:rsidRDefault="001166ED" w:rsidP="0021497C">
                      <w:r w:rsidRPr="0021497C">
                        <w:t>Guangdong Technion-Israel Institute of Technology</w:t>
                      </w:r>
                    </w:p>
                  </w:txbxContent>
                </v:textbox>
              </v:shape>
              <v:shape id="Picture 61" o:spid="_x0000_s1031" type="#_x0000_t75" alt="GTIIT-Logo-白底" style="position:absolute;left:717;top:177;width:9538;height: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">
                <v:imagedata r:id="rId2" o:title="GTIIT-Logo-白底"/>
              </v:shape>
              <w10:anchorlock/>
            </v:group>
          </w:pict>
        </mc:Fallback>
      </mc:AlternateContent>
    </w:r>
  </w:p>
  <w:p w:rsidR="00DB4F53" w:rsidRDefault="00DB4F53" w:rsidP="006A4FA2">
    <w:pPr>
      <w:pStyle w:val="Header"/>
    </w:pPr>
    <w:r>
      <w:rPr>
        <w:noProof/>
        <w:lang w:eastAsia="zh-CN" w:bidi="he-IL"/>
      </w:rPr>
      <mc:AlternateContent>
        <mc:Choice Requires="wps">
          <w:drawing>
            <wp:anchor distT="45720" distB="45720" distL="114300" distR="114300" simplePos="0" relativeHeight="2" behindDoc="0" locked="0" layoutInCell="1" allowOverlap="1">
              <wp:simplePos x="0" y="0"/>
              <wp:positionH relativeFrom="column">
                <wp:posOffset>661035</wp:posOffset>
              </wp:positionH>
              <wp:positionV relativeFrom="paragraph">
                <wp:posOffset>-655320</wp:posOffset>
              </wp:positionV>
              <wp:extent cx="3818255" cy="244475"/>
              <wp:effectExtent l="0" t="0" r="0" b="0"/>
              <wp:wrapSquare wrapText="bothSides"/>
              <wp:docPr id="1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825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4F53" w:rsidRPr="00B8068E" w:rsidRDefault="00DB4F53" w:rsidP="006A4FA2">
                          <w:pPr>
                            <w:rPr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文本框 2" o:spid="_x0000_s1032" type="#_x0000_t202" style="position:absolute;margin-left:52.05pt;margin-top:-51.6pt;width:300.65pt;height:19.25pt;z-index: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" filled="f" stroked="f">
              <v:textbox style="mso-fit-shape-to-text:t">
                <w:txbxContent>
                  <w:p w:rsidR="001166ED" w:rsidRPr="00B8068E" w:rsidRDefault="001166ED" w:rsidP="006A4FA2">
                    <w:pPr>
                      <w:rPr>
                        <w:sz w:val="21"/>
                        <w:szCs w:val="21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F27B2"/>
    <w:multiLevelType w:val="hybridMultilevel"/>
    <w:tmpl w:val="58727AF4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D149C"/>
    <w:multiLevelType w:val="hybridMultilevel"/>
    <w:tmpl w:val="A2EC9F00"/>
    <w:lvl w:ilvl="0" w:tplc="5CB85A6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49F45E84"/>
    <w:multiLevelType w:val="hybridMultilevel"/>
    <w:tmpl w:val="B8E2500E"/>
    <w:lvl w:ilvl="0" w:tplc="D8E0C8B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2EA0F43"/>
    <w:multiLevelType w:val="hybridMultilevel"/>
    <w:tmpl w:val="2708DC72"/>
    <w:lvl w:ilvl="0" w:tplc="D428BC4C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  <w:b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proofState w:spelling="clean" w:grammar="clean"/>
  <w:attachedTemplate r:id="rId1"/>
  <w:mailMerge>
    <w:mainDocumentType w:val="formLetters"/>
    <w:linkToQuery/>
    <w:dataType w:val="native"/>
    <w:connectString w:val="Provider=Microsoft.ACE.OLEDB.12.0;User ID=Admin;Data Source=C:\Users\carleen.wu\Desktop\Carleen\Separation\Certification\certification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"/>
    <w:activeRecord w:val="-1"/>
    <w:odso>
      <w:udl w:val="Provider=Microsoft.ACE.OLEDB.12.0;User ID=Admin;Data Source=C:\Users\carleen.wu\Desktop\Carleen\Separation\Certification\certification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column w:val="0"/>
        <w:lid w:val="en-US"/>
      </w:fieldMapData>
      <w:fieldMapData>
        <w:type w:val="dbColumn"/>
        <w:name w:val="position"/>
        <w:mappedName w:val="Courtesy Title"/>
        <w:column w:val="2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Name"/>
        <w:mappedName w:val="Last Name"/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position"/>
        <w:mappedName w:val="Job Title"/>
        <w:column w:val="2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480"/>
  <w:displayHorizontalDrawingGridEvery w:val="0"/>
  <w:displayVerticalDrawingGridEvery w:val="2"/>
  <w:characterSpacingControl w:val="compressPunctuation"/>
  <w:noLineBreaksAfter w:lang="zh-CN" w:val="([{£¥‘“‵〈《「『【〔〝︵︷︹︻︽︿﹁﹃﹙﹛﹝（｛"/>
  <w:noLineBreaksBefore w:lang="zh-CN" w:val="!),.:;?]}¢·–—’”•‥…‧′╴、。〉》」』】〕〞︰︱︳︴︶︸︺︼︾﹀﹂﹄﹏﹐﹑﹒﹔﹕﹖﹗﹚﹜﹞！），．：；？｜｝､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806"/>
    <w:rsid w:val="00023601"/>
    <w:rsid w:val="00024E46"/>
    <w:rsid w:val="00030BD8"/>
    <w:rsid w:val="00043792"/>
    <w:rsid w:val="00044482"/>
    <w:rsid w:val="0004655D"/>
    <w:rsid w:val="00047967"/>
    <w:rsid w:val="00073744"/>
    <w:rsid w:val="000744B8"/>
    <w:rsid w:val="00080D8D"/>
    <w:rsid w:val="00081CEC"/>
    <w:rsid w:val="00083492"/>
    <w:rsid w:val="00094BCD"/>
    <w:rsid w:val="000A1129"/>
    <w:rsid w:val="000A591E"/>
    <w:rsid w:val="000A6560"/>
    <w:rsid w:val="000B008F"/>
    <w:rsid w:val="000B152D"/>
    <w:rsid w:val="000C2C26"/>
    <w:rsid w:val="000C6245"/>
    <w:rsid w:val="000C7FBC"/>
    <w:rsid w:val="000D5BC8"/>
    <w:rsid w:val="000E4985"/>
    <w:rsid w:val="000F200A"/>
    <w:rsid w:val="001166ED"/>
    <w:rsid w:val="00142198"/>
    <w:rsid w:val="00144335"/>
    <w:rsid w:val="00162629"/>
    <w:rsid w:val="001648E6"/>
    <w:rsid w:val="00166B9B"/>
    <w:rsid w:val="00177C28"/>
    <w:rsid w:val="0018044E"/>
    <w:rsid w:val="00194672"/>
    <w:rsid w:val="00195DB2"/>
    <w:rsid w:val="001A0C36"/>
    <w:rsid w:val="001A5A24"/>
    <w:rsid w:val="001B0932"/>
    <w:rsid w:val="001D1135"/>
    <w:rsid w:val="001E7F9D"/>
    <w:rsid w:val="001F23F2"/>
    <w:rsid w:val="001F5899"/>
    <w:rsid w:val="002018CE"/>
    <w:rsid w:val="00207342"/>
    <w:rsid w:val="00214534"/>
    <w:rsid w:val="0021497C"/>
    <w:rsid w:val="0025360F"/>
    <w:rsid w:val="002603D6"/>
    <w:rsid w:val="002619B8"/>
    <w:rsid w:val="00275FB0"/>
    <w:rsid w:val="00276F7F"/>
    <w:rsid w:val="00277A48"/>
    <w:rsid w:val="00290B75"/>
    <w:rsid w:val="002A2888"/>
    <w:rsid w:val="002A3308"/>
    <w:rsid w:val="002B16C1"/>
    <w:rsid w:val="002B6F87"/>
    <w:rsid w:val="002B7086"/>
    <w:rsid w:val="002F4C8D"/>
    <w:rsid w:val="00302B7E"/>
    <w:rsid w:val="003035D4"/>
    <w:rsid w:val="003168C8"/>
    <w:rsid w:val="0032363D"/>
    <w:rsid w:val="003559C6"/>
    <w:rsid w:val="003578D3"/>
    <w:rsid w:val="00366953"/>
    <w:rsid w:val="0037248C"/>
    <w:rsid w:val="00374393"/>
    <w:rsid w:val="003871B1"/>
    <w:rsid w:val="00391CED"/>
    <w:rsid w:val="003A00C7"/>
    <w:rsid w:val="003A1DB3"/>
    <w:rsid w:val="003A21BC"/>
    <w:rsid w:val="003B3416"/>
    <w:rsid w:val="003C4948"/>
    <w:rsid w:val="003D3A42"/>
    <w:rsid w:val="003E3BBA"/>
    <w:rsid w:val="003E5C1F"/>
    <w:rsid w:val="003F07D6"/>
    <w:rsid w:val="0041324E"/>
    <w:rsid w:val="004174E8"/>
    <w:rsid w:val="004356B9"/>
    <w:rsid w:val="004449F7"/>
    <w:rsid w:val="00451DDA"/>
    <w:rsid w:val="00453B91"/>
    <w:rsid w:val="00462F0D"/>
    <w:rsid w:val="00467FBF"/>
    <w:rsid w:val="00472FE5"/>
    <w:rsid w:val="00485308"/>
    <w:rsid w:val="004A0B08"/>
    <w:rsid w:val="004D4C2C"/>
    <w:rsid w:val="004D76AA"/>
    <w:rsid w:val="004E2018"/>
    <w:rsid w:val="004E793C"/>
    <w:rsid w:val="0050521D"/>
    <w:rsid w:val="00514354"/>
    <w:rsid w:val="00520F92"/>
    <w:rsid w:val="00522754"/>
    <w:rsid w:val="00523258"/>
    <w:rsid w:val="00525990"/>
    <w:rsid w:val="005442D7"/>
    <w:rsid w:val="00544860"/>
    <w:rsid w:val="00571A84"/>
    <w:rsid w:val="00580B65"/>
    <w:rsid w:val="00582142"/>
    <w:rsid w:val="00592650"/>
    <w:rsid w:val="00594B60"/>
    <w:rsid w:val="005A18F7"/>
    <w:rsid w:val="005A1EA0"/>
    <w:rsid w:val="005C1D98"/>
    <w:rsid w:val="005D2AD1"/>
    <w:rsid w:val="005E292F"/>
    <w:rsid w:val="005E50A7"/>
    <w:rsid w:val="005F2863"/>
    <w:rsid w:val="006248BD"/>
    <w:rsid w:val="00625070"/>
    <w:rsid w:val="00633507"/>
    <w:rsid w:val="006348C6"/>
    <w:rsid w:val="00641131"/>
    <w:rsid w:val="00650EE9"/>
    <w:rsid w:val="00661838"/>
    <w:rsid w:val="00665910"/>
    <w:rsid w:val="006670B0"/>
    <w:rsid w:val="00670EFE"/>
    <w:rsid w:val="006714B5"/>
    <w:rsid w:val="00680622"/>
    <w:rsid w:val="006823A9"/>
    <w:rsid w:val="0069019C"/>
    <w:rsid w:val="00697E48"/>
    <w:rsid w:val="006A029A"/>
    <w:rsid w:val="006A2F44"/>
    <w:rsid w:val="006A4FA2"/>
    <w:rsid w:val="006A6A1B"/>
    <w:rsid w:val="006C1074"/>
    <w:rsid w:val="006C38A9"/>
    <w:rsid w:val="006D0900"/>
    <w:rsid w:val="006E4D1C"/>
    <w:rsid w:val="006E6D4B"/>
    <w:rsid w:val="006F528D"/>
    <w:rsid w:val="00720620"/>
    <w:rsid w:val="00722351"/>
    <w:rsid w:val="0072399F"/>
    <w:rsid w:val="0073080E"/>
    <w:rsid w:val="00752448"/>
    <w:rsid w:val="007577C0"/>
    <w:rsid w:val="00764EB2"/>
    <w:rsid w:val="00782043"/>
    <w:rsid w:val="007827EE"/>
    <w:rsid w:val="00784D97"/>
    <w:rsid w:val="007A1189"/>
    <w:rsid w:val="007A523B"/>
    <w:rsid w:val="007A7AC9"/>
    <w:rsid w:val="007B05E8"/>
    <w:rsid w:val="007B5FDD"/>
    <w:rsid w:val="007C5668"/>
    <w:rsid w:val="007F6F6A"/>
    <w:rsid w:val="00820E5B"/>
    <w:rsid w:val="00850AA8"/>
    <w:rsid w:val="008511E4"/>
    <w:rsid w:val="008755CD"/>
    <w:rsid w:val="0088615A"/>
    <w:rsid w:val="00896C44"/>
    <w:rsid w:val="008A30AE"/>
    <w:rsid w:val="008A6BCB"/>
    <w:rsid w:val="008A78E9"/>
    <w:rsid w:val="008C6B75"/>
    <w:rsid w:val="008E025F"/>
    <w:rsid w:val="008E08AB"/>
    <w:rsid w:val="008E6533"/>
    <w:rsid w:val="008F748D"/>
    <w:rsid w:val="00913889"/>
    <w:rsid w:val="009172E6"/>
    <w:rsid w:val="00920D5B"/>
    <w:rsid w:val="00923350"/>
    <w:rsid w:val="0092605A"/>
    <w:rsid w:val="00955C67"/>
    <w:rsid w:val="0096257B"/>
    <w:rsid w:val="00963A0C"/>
    <w:rsid w:val="00970963"/>
    <w:rsid w:val="00984FDE"/>
    <w:rsid w:val="009921D4"/>
    <w:rsid w:val="00993BA7"/>
    <w:rsid w:val="009B485E"/>
    <w:rsid w:val="009D0496"/>
    <w:rsid w:val="00A11430"/>
    <w:rsid w:val="00A116EA"/>
    <w:rsid w:val="00A11B55"/>
    <w:rsid w:val="00A200C4"/>
    <w:rsid w:val="00A40CCB"/>
    <w:rsid w:val="00A41122"/>
    <w:rsid w:val="00A42F1A"/>
    <w:rsid w:val="00A46FE2"/>
    <w:rsid w:val="00A51D12"/>
    <w:rsid w:val="00A53B38"/>
    <w:rsid w:val="00AB00F3"/>
    <w:rsid w:val="00AB104E"/>
    <w:rsid w:val="00AC5BE1"/>
    <w:rsid w:val="00AD5734"/>
    <w:rsid w:val="00AD78C8"/>
    <w:rsid w:val="00AE442A"/>
    <w:rsid w:val="00AF25EB"/>
    <w:rsid w:val="00AF29CE"/>
    <w:rsid w:val="00AF4863"/>
    <w:rsid w:val="00AF52B6"/>
    <w:rsid w:val="00B05EC9"/>
    <w:rsid w:val="00B0721E"/>
    <w:rsid w:val="00B26E8B"/>
    <w:rsid w:val="00B27270"/>
    <w:rsid w:val="00B45250"/>
    <w:rsid w:val="00B55BF5"/>
    <w:rsid w:val="00B619D8"/>
    <w:rsid w:val="00B8068E"/>
    <w:rsid w:val="00B903B9"/>
    <w:rsid w:val="00BA06F7"/>
    <w:rsid w:val="00BB03D0"/>
    <w:rsid w:val="00BC2F5B"/>
    <w:rsid w:val="00BD0445"/>
    <w:rsid w:val="00BE22E0"/>
    <w:rsid w:val="00BE6341"/>
    <w:rsid w:val="00C25917"/>
    <w:rsid w:val="00C46D65"/>
    <w:rsid w:val="00C6500E"/>
    <w:rsid w:val="00C840D9"/>
    <w:rsid w:val="00C85D23"/>
    <w:rsid w:val="00CA13AE"/>
    <w:rsid w:val="00CB585F"/>
    <w:rsid w:val="00CE77DE"/>
    <w:rsid w:val="00CF16F7"/>
    <w:rsid w:val="00CF2A24"/>
    <w:rsid w:val="00CF5032"/>
    <w:rsid w:val="00D20D85"/>
    <w:rsid w:val="00D21806"/>
    <w:rsid w:val="00D3587B"/>
    <w:rsid w:val="00D35A70"/>
    <w:rsid w:val="00D830B3"/>
    <w:rsid w:val="00DA0412"/>
    <w:rsid w:val="00DA5CD2"/>
    <w:rsid w:val="00DB4F53"/>
    <w:rsid w:val="00DB6E5A"/>
    <w:rsid w:val="00DC0477"/>
    <w:rsid w:val="00DC2658"/>
    <w:rsid w:val="00DD396A"/>
    <w:rsid w:val="00DE297B"/>
    <w:rsid w:val="00E07FC0"/>
    <w:rsid w:val="00E11407"/>
    <w:rsid w:val="00E155C0"/>
    <w:rsid w:val="00E206D7"/>
    <w:rsid w:val="00E33438"/>
    <w:rsid w:val="00E37F02"/>
    <w:rsid w:val="00E4208D"/>
    <w:rsid w:val="00E44E2C"/>
    <w:rsid w:val="00E83074"/>
    <w:rsid w:val="00E85B34"/>
    <w:rsid w:val="00EB1459"/>
    <w:rsid w:val="00EC0C15"/>
    <w:rsid w:val="00ED3A2D"/>
    <w:rsid w:val="00EE1E9E"/>
    <w:rsid w:val="00F138F3"/>
    <w:rsid w:val="00F17F33"/>
    <w:rsid w:val="00F20CD1"/>
    <w:rsid w:val="00F4635F"/>
    <w:rsid w:val="00F53F09"/>
    <w:rsid w:val="00F62522"/>
    <w:rsid w:val="00F81EA9"/>
    <w:rsid w:val="00F935DA"/>
    <w:rsid w:val="00F96B76"/>
    <w:rsid w:val="00FA0290"/>
    <w:rsid w:val="00FA1881"/>
    <w:rsid w:val="00FD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ecimalSymbol w:val="."/>
  <w:listSeparator w:val=","/>
  <w15:docId w15:val="{37B1ADDC-E904-424B-BE94-B24395A12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  <w:rPr>
      <w:kern w:val="2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3A21BC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A21BC"/>
    <w:rPr>
      <w:kern w:val="2"/>
      <w:sz w:val="18"/>
      <w:szCs w:val="18"/>
      <w:lang w:eastAsia="zh-TW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42198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rsid w:val="00142198"/>
    <w:rPr>
      <w:kern w:val="2"/>
      <w:sz w:val="24"/>
      <w:szCs w:val="24"/>
      <w:lang w:eastAsia="zh-TW"/>
    </w:rPr>
  </w:style>
  <w:style w:type="character" w:styleId="Hyperlink">
    <w:name w:val="Hyperlink"/>
    <w:basedOn w:val="DefaultParagraphFont"/>
    <w:rsid w:val="00850AA8"/>
    <w:rPr>
      <w:color w:val="0000FF"/>
      <w:u w:val="single"/>
    </w:rPr>
  </w:style>
  <w:style w:type="character" w:customStyle="1" w:styleId="x1wc">
    <w:name w:val="x1wc"/>
    <w:basedOn w:val="DefaultParagraphFont"/>
    <w:rsid w:val="007C5668"/>
  </w:style>
  <w:style w:type="character" w:customStyle="1" w:styleId="xx0">
    <w:name w:val="xx0"/>
    <w:basedOn w:val="DefaultParagraphFont"/>
    <w:rsid w:val="00166B9B"/>
  </w:style>
  <w:style w:type="character" w:customStyle="1" w:styleId="x1sa">
    <w:name w:val="x1sa"/>
    <w:basedOn w:val="DefaultParagraphFont"/>
    <w:rsid w:val="00594B60"/>
  </w:style>
  <w:style w:type="paragraph" w:styleId="ListParagraph">
    <w:name w:val="List Paragraph"/>
    <w:basedOn w:val="Normal"/>
    <w:uiPriority w:val="34"/>
    <w:qFormat/>
    <w:rsid w:val="008A3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carleen.wu\Desktop\Carleen\Separation\Certification\certification.xlsx" TargetMode="External"/><Relationship Id="rId1" Type="http://schemas.openxmlformats.org/officeDocument/2006/relationships/attachedTemplate" Target="file:///C:\Users\Administrator\Downloads\Letter%20Head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 Head.dotx</Template>
  <TotalTime>0</TotalTime>
  <Pages>1</Pages>
  <Words>388</Words>
  <Characters>98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广东以色列理工学院（筹）专用信纸模板</vt:lpstr>
    </vt:vector>
  </TitlesOfParts>
  <Company>GTIIT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广东以色列理工学院（筹）专用信纸模板</dc:title>
  <dc:subject/>
  <dc:creator>DELL</dc:creator>
  <cp:keywords/>
  <dc:description/>
  <cp:lastModifiedBy>Elma XIE 谢心洁</cp:lastModifiedBy>
  <cp:revision>2</cp:revision>
  <cp:lastPrinted>2023-03-07T09:09:00Z</cp:lastPrinted>
  <dcterms:created xsi:type="dcterms:W3CDTF">2024-03-07T00:56:00Z</dcterms:created>
  <dcterms:modified xsi:type="dcterms:W3CDTF">2024-03-07T00:56:00Z</dcterms:modified>
</cp:coreProperties>
</file>